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FCEFF" w14:textId="77777777" w:rsidR="00F84D2E" w:rsidRDefault="008450B1">
      <w:r>
        <w:rPr>
          <w:noProof/>
        </w:rPr>
        <w:drawing>
          <wp:anchor distT="0" distB="0" distL="114300" distR="114300" simplePos="0" relativeHeight="251667456" behindDoc="0" locked="0" layoutInCell="1" allowOverlap="1" wp14:anchorId="3174D193" wp14:editId="03963CC8">
            <wp:simplePos x="0" y="0"/>
            <wp:positionH relativeFrom="column">
              <wp:posOffset>4036153</wp:posOffset>
            </wp:positionH>
            <wp:positionV relativeFrom="paragraph">
              <wp:posOffset>7715250</wp:posOffset>
            </wp:positionV>
            <wp:extent cx="2152731" cy="979493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31" cy="97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355" w:rsidRPr="00A3004B">
        <w:rPr>
          <w:noProof/>
          <w:vertAlign w:val="subscript"/>
        </w:rPr>
        <w:drawing>
          <wp:anchor distT="0" distB="0" distL="114300" distR="114300" simplePos="0" relativeHeight="251658240" behindDoc="1" locked="0" layoutInCell="1" allowOverlap="1" wp14:anchorId="23361457" wp14:editId="6CB70E6B">
            <wp:simplePos x="0" y="0"/>
            <wp:positionH relativeFrom="column">
              <wp:posOffset>-749300</wp:posOffset>
            </wp:positionH>
            <wp:positionV relativeFrom="paragraph">
              <wp:posOffset>76200</wp:posOffset>
            </wp:positionV>
            <wp:extent cx="7428865" cy="2711262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1147141_0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0" b="23927"/>
                    <a:stretch/>
                  </pic:blipFill>
                  <pic:spPr bwMode="auto">
                    <a:xfrm>
                      <a:off x="0" y="0"/>
                      <a:ext cx="7445739" cy="27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56">
        <w:rPr>
          <w:noProof/>
          <w:vertAlign w:val="subscript"/>
        </w:rPr>
        <w:drawing>
          <wp:anchor distT="0" distB="0" distL="114300" distR="114300" simplePos="0" relativeHeight="251661312" behindDoc="1" locked="0" layoutInCell="1" allowOverlap="1" wp14:anchorId="45B0FD48" wp14:editId="31F187E7">
            <wp:simplePos x="0" y="0"/>
            <wp:positionH relativeFrom="column">
              <wp:posOffset>3594735</wp:posOffset>
            </wp:positionH>
            <wp:positionV relativeFrom="paragraph">
              <wp:posOffset>2870200</wp:posOffset>
            </wp:positionV>
            <wp:extent cx="3089910" cy="346493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10071927_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46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5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9F76D1B" wp14:editId="44216386">
                <wp:simplePos x="0" y="0"/>
                <wp:positionH relativeFrom="column">
                  <wp:posOffset>3594734</wp:posOffset>
                </wp:positionH>
                <wp:positionV relativeFrom="paragraph">
                  <wp:posOffset>6403340</wp:posOffset>
                </wp:positionV>
                <wp:extent cx="3084195" cy="25146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195" cy="2514600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9808D" w14:textId="77777777" w:rsidR="00763CA6" w:rsidRPr="008E4A9D" w:rsidRDefault="00A72E56" w:rsidP="00763CA6">
                            <w:pPr>
                              <w:jc w:val="center"/>
                              <w:rPr>
                                <w:rFonts w:ascii="Futura-Medium" w:hAnsi="Futura-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E4A9D">
                              <w:rPr>
                                <w:rFonts w:ascii="Futura Medium" w:hAnsi="Futura Medium"/>
                                <w:color w:val="FFFFFF" w:themeColor="background1"/>
                                <w:sz w:val="28"/>
                                <w:szCs w:val="28"/>
                              </w:rPr>
                              <w:softHyphen/>
                            </w:r>
                            <w:r w:rsidR="00763CA6" w:rsidRPr="008E4A9D">
                              <w:rPr>
                                <w:rFonts w:ascii="Futura Medium" w:hAnsi="Futura Medium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763CA6" w:rsidRPr="008E4A9D">
                              <w:rPr>
                                <w:rFonts w:ascii="Futura-Medium" w:hAnsi="Futura-Medium"/>
                                <w:color w:val="FFFFFF" w:themeColor="background1"/>
                                <w:sz w:val="28"/>
                                <w:szCs w:val="28"/>
                              </w:rPr>
                              <w:t>Put additional information here.</w:t>
                            </w:r>
                          </w:p>
                          <w:p w14:paraId="12E58E8C" w14:textId="77777777" w:rsidR="00763CA6" w:rsidRPr="008E4A9D" w:rsidRDefault="00763CA6" w:rsidP="00763CA6">
                            <w:pPr>
                              <w:jc w:val="center"/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</w:pPr>
                          </w:p>
                          <w:p w14:paraId="0B9A44DD" w14:textId="77777777" w:rsidR="00763CA6" w:rsidRPr="008E4A9D" w:rsidRDefault="00763CA6" w:rsidP="00763CA6">
                            <w:pPr>
                              <w:jc w:val="center"/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</w:pPr>
                            <w:r w:rsidRPr="008E4A9D"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  <w:t>This place is best for contact information.</w:t>
                            </w:r>
                            <w:r w:rsidRPr="008E4A9D"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  <w:br/>
                            </w:r>
                            <w:r w:rsidRPr="008E4A9D"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  <w:br/>
                            </w:r>
                          </w:p>
                          <w:p w14:paraId="38508802" w14:textId="77777777" w:rsidR="00763CA6" w:rsidRPr="008E4A9D" w:rsidRDefault="00763CA6" w:rsidP="00763CA6">
                            <w:pPr>
                              <w:jc w:val="center"/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</w:pPr>
                          </w:p>
                          <w:p w14:paraId="047E97A3" w14:textId="77777777" w:rsidR="00763CA6" w:rsidRPr="00E60C8C" w:rsidRDefault="00763CA6" w:rsidP="00763CA6">
                            <w:pPr>
                              <w:jc w:val="center"/>
                              <w:rPr>
                                <w:rFonts w:ascii="Futura Medium" w:hAnsi="Futura Medium"/>
                                <w:color w:val="FFFFFF" w:themeColor="background1"/>
                              </w:rPr>
                            </w:pPr>
                            <w:r w:rsidRPr="008E4A9D">
                              <w:rPr>
                                <w:rFonts w:ascii="Futura-Medium" w:hAnsi="Futura-Medium"/>
                                <w:color w:val="FFFFFF" w:themeColor="background1"/>
                              </w:rPr>
                              <w:br/>
                            </w:r>
                          </w:p>
                          <w:p w14:paraId="078BF2B4" w14:textId="77777777" w:rsidR="00763CA6" w:rsidRDefault="00763CA6" w:rsidP="00763C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76D1B" id="Rectangle 5" o:spid="_x0000_s1026" style="position:absolute;margin-left:283.05pt;margin-top:504.2pt;width:242.85pt;height:19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" fillcolor="#bd2431" stroked="f" strokeweight="1pt">
                <v:textbox>
                  <w:txbxContent>
                    <w:p w14:paraId="6399808D" w14:textId="77777777" w:rsidR="00763CA6" w:rsidRPr="008E4A9D" w:rsidRDefault="00A72E56" w:rsidP="00763CA6">
                      <w:pPr>
                        <w:jc w:val="center"/>
                        <w:rPr>
                          <w:rFonts w:ascii="Futura-Medium" w:hAnsi="Futura-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E4A9D">
                        <w:rPr>
                          <w:rFonts w:ascii="Futura Medium" w:hAnsi="Futura Medium"/>
                          <w:color w:val="FFFFFF" w:themeColor="background1"/>
                          <w:sz w:val="28"/>
                          <w:szCs w:val="28"/>
                        </w:rPr>
                        <w:softHyphen/>
                      </w:r>
                      <w:r w:rsidR="00763CA6" w:rsidRPr="008E4A9D">
                        <w:rPr>
                          <w:rFonts w:ascii="Futura Medium" w:hAnsi="Futura Medium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763CA6" w:rsidRPr="008E4A9D">
                        <w:rPr>
                          <w:rFonts w:ascii="Futura-Medium" w:hAnsi="Futura-Medium"/>
                          <w:color w:val="FFFFFF" w:themeColor="background1"/>
                          <w:sz w:val="28"/>
                          <w:szCs w:val="28"/>
                        </w:rPr>
                        <w:t>Put additional information here.</w:t>
                      </w:r>
                    </w:p>
                    <w:p w14:paraId="12E58E8C" w14:textId="77777777" w:rsidR="00763CA6" w:rsidRPr="008E4A9D" w:rsidRDefault="00763CA6" w:rsidP="00763CA6">
                      <w:pPr>
                        <w:jc w:val="center"/>
                        <w:rPr>
                          <w:rFonts w:ascii="Futura-Medium" w:hAnsi="Futura-Medium"/>
                          <w:color w:val="FFFFFF" w:themeColor="background1"/>
                        </w:rPr>
                      </w:pPr>
                    </w:p>
                    <w:p w14:paraId="0B9A44DD" w14:textId="77777777" w:rsidR="00763CA6" w:rsidRPr="008E4A9D" w:rsidRDefault="00763CA6" w:rsidP="00763CA6">
                      <w:pPr>
                        <w:jc w:val="center"/>
                        <w:rPr>
                          <w:rFonts w:ascii="Futura-Medium" w:hAnsi="Futura-Medium"/>
                          <w:color w:val="FFFFFF" w:themeColor="background1"/>
                        </w:rPr>
                      </w:pPr>
                      <w:r w:rsidRPr="008E4A9D">
                        <w:rPr>
                          <w:rFonts w:ascii="Futura-Medium" w:hAnsi="Futura-Medium"/>
                          <w:color w:val="FFFFFF" w:themeColor="background1"/>
                        </w:rPr>
                        <w:t>This place is best for contact information.</w:t>
                      </w:r>
                      <w:r w:rsidRPr="008E4A9D">
                        <w:rPr>
                          <w:rFonts w:ascii="Futura-Medium" w:hAnsi="Futura-Medium"/>
                          <w:color w:val="FFFFFF" w:themeColor="background1"/>
                        </w:rPr>
                        <w:br/>
                      </w:r>
                      <w:r w:rsidRPr="008E4A9D">
                        <w:rPr>
                          <w:rFonts w:ascii="Futura-Medium" w:hAnsi="Futura-Medium"/>
                          <w:color w:val="FFFFFF" w:themeColor="background1"/>
                        </w:rPr>
                        <w:br/>
                      </w:r>
                    </w:p>
                    <w:p w14:paraId="38508802" w14:textId="77777777" w:rsidR="00763CA6" w:rsidRPr="008E4A9D" w:rsidRDefault="00763CA6" w:rsidP="00763CA6">
                      <w:pPr>
                        <w:jc w:val="center"/>
                        <w:rPr>
                          <w:rFonts w:ascii="Futura-Medium" w:hAnsi="Futura-Medium"/>
                          <w:color w:val="FFFFFF" w:themeColor="background1"/>
                        </w:rPr>
                      </w:pPr>
                    </w:p>
                    <w:p w14:paraId="047E97A3" w14:textId="77777777" w:rsidR="00763CA6" w:rsidRPr="00E60C8C" w:rsidRDefault="00763CA6" w:rsidP="00763CA6">
                      <w:pPr>
                        <w:jc w:val="center"/>
                        <w:rPr>
                          <w:rFonts w:ascii="Futura Medium" w:hAnsi="Futura Medium"/>
                          <w:color w:val="FFFFFF" w:themeColor="background1"/>
                        </w:rPr>
                      </w:pPr>
                      <w:r w:rsidRPr="008E4A9D">
                        <w:rPr>
                          <w:rFonts w:ascii="Futura-Medium" w:hAnsi="Futura-Medium"/>
                          <w:color w:val="FFFFFF" w:themeColor="background1"/>
                        </w:rPr>
                        <w:br/>
                      </w:r>
                    </w:p>
                    <w:p w14:paraId="078BF2B4" w14:textId="77777777" w:rsidR="00763CA6" w:rsidRDefault="00763CA6" w:rsidP="00763C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F2AF7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3E6CB" wp14:editId="5AE9CECA">
                <wp:simplePos x="0" y="0"/>
                <wp:positionH relativeFrom="column">
                  <wp:posOffset>-748665</wp:posOffset>
                </wp:positionH>
                <wp:positionV relativeFrom="paragraph">
                  <wp:posOffset>-799905</wp:posOffset>
                </wp:positionV>
                <wp:extent cx="7429487" cy="7992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487" cy="799245"/>
                        </a:xfrm>
                        <a:prstGeom prst="rect">
                          <a:avLst/>
                        </a:prstGeom>
                        <a:solidFill>
                          <a:srgbClr val="BD243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C34F8" w14:textId="77777777" w:rsidR="00A3004B" w:rsidRPr="008E4A9D" w:rsidRDefault="00A3004B" w:rsidP="00A3004B">
                            <w:pPr>
                              <w:jc w:val="center"/>
                              <w:rPr>
                                <w:rFonts w:ascii="Futura-Bold" w:hAnsi="Futura-Bold" w:cs="Futura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E4A9D">
                              <w:rPr>
                                <w:rFonts w:ascii="Futura-Bold" w:hAnsi="Futura-Bold" w:cs="Futura"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TYPE HEADLINE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3E6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8.95pt;margin-top:-63pt;width:585pt;height:6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" fillcolor="#bd2431" stroked="f">
                <v:textbox>
                  <w:txbxContent>
                    <w:p w14:paraId="289C34F8" w14:textId="77777777" w:rsidR="00A3004B" w:rsidRPr="008E4A9D" w:rsidRDefault="00A3004B" w:rsidP="00A3004B">
                      <w:pPr>
                        <w:jc w:val="center"/>
                        <w:rPr>
                          <w:rFonts w:ascii="Futura-Bold" w:hAnsi="Futura-Bold" w:cs="Futura"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8E4A9D">
                        <w:rPr>
                          <w:rFonts w:ascii="Futura-Bold" w:hAnsi="Futura-Bold" w:cs="Futura"/>
                          <w:bCs/>
                          <w:color w:val="FFFFFF" w:themeColor="background1"/>
                          <w:sz w:val="52"/>
                          <w:szCs w:val="52"/>
                        </w:rPr>
                        <w:t>TYPE HEADLINE HERE</w:t>
                      </w:r>
                    </w:p>
                  </w:txbxContent>
                </v:textbox>
              </v:shape>
            </w:pict>
          </mc:Fallback>
        </mc:AlternateContent>
      </w:r>
      <w:r w:rsidR="00B64A2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EFB71" wp14:editId="11F0F2A6">
                <wp:simplePos x="0" y="0"/>
                <wp:positionH relativeFrom="column">
                  <wp:posOffset>-751438</wp:posOffset>
                </wp:positionH>
                <wp:positionV relativeFrom="paragraph">
                  <wp:posOffset>2969536</wp:posOffset>
                </wp:positionV>
                <wp:extent cx="4229100" cy="59484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948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C0CEC" w14:textId="77777777" w:rsidR="00B64A26" w:rsidRPr="008E4A9D" w:rsidRDefault="00B64A26">
                            <w:pPr>
                              <w:rPr>
                                <w:rFonts w:ascii="Futura-Medium" w:hAnsi="Futura-Medium"/>
                                <w:color w:val="BD2431"/>
                                <w:sz w:val="36"/>
                                <w:szCs w:val="36"/>
                              </w:rPr>
                            </w:pPr>
                            <w:r w:rsidRPr="008E4A9D">
                              <w:rPr>
                                <w:rFonts w:ascii="Futura-Medium" w:hAnsi="Futura-Medium"/>
                                <w:color w:val="BD2431"/>
                                <w:sz w:val="36"/>
                                <w:szCs w:val="36"/>
                              </w:rPr>
                              <w:t>SUBTITLE HERE</w:t>
                            </w:r>
                          </w:p>
                          <w:p w14:paraId="3A289719" w14:textId="77777777" w:rsidR="00B64A26" w:rsidRPr="008450B1" w:rsidRDefault="00B64A26">
                            <w:pP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</w:p>
                          <w:p w14:paraId="423959FF" w14:textId="77777777" w:rsidR="00E60C8C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450B1">
                              <w:rPr>
                                <w:rFonts w:ascii="Arial" w:hAnsi="Arial" w:cs="Arial"/>
                              </w:rPr>
                              <w:t>Type main message here:</w:t>
                            </w:r>
                          </w:p>
                          <w:p w14:paraId="2D3E6328" w14:textId="77777777" w:rsidR="00E60C8C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6EAF00" w14:textId="77777777" w:rsidR="00B64A26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450B1">
                              <w:rPr>
                                <w:rFonts w:ascii="Arial" w:hAnsi="Arial" w:cs="Arial"/>
                              </w:rPr>
                              <w:t xml:space="preserve">Use Futura or Arial for the typeface to match UCM’s </w:t>
                            </w:r>
                            <w:r w:rsidR="00624710" w:rsidRPr="008450B1">
                              <w:rPr>
                                <w:rFonts w:ascii="Arial" w:hAnsi="Arial" w:cs="Arial"/>
                              </w:rPr>
                              <w:t>brand guide</w:t>
                            </w:r>
                            <w:r w:rsidRPr="008450B1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A3C790E" w14:textId="77777777" w:rsidR="00E60C8C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FCD0B2" w14:textId="77777777" w:rsidR="00E60C8C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450B1">
                              <w:rPr>
                                <w:rFonts w:ascii="Arial" w:hAnsi="Arial" w:cs="Arial"/>
                              </w:rPr>
                              <w:t>Format this text box the same way one would format a document.</w:t>
                            </w:r>
                          </w:p>
                          <w:p w14:paraId="39DF28DC" w14:textId="77777777" w:rsidR="00E60C8C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2F64DA" w14:textId="77777777" w:rsidR="00E60C8C" w:rsidRPr="008450B1" w:rsidRDefault="00E60C8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FB71" id="Text Box 7" o:spid="_x0000_s1028" type="#_x0000_t202" style="position:absolute;margin-left:-59.15pt;margin-top:233.8pt;width:333pt;height:468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" filled="f" stroked="f">
                <v:textbox>
                  <w:txbxContent>
                    <w:p w14:paraId="671C0CEC" w14:textId="77777777" w:rsidR="00B64A26" w:rsidRPr="008E4A9D" w:rsidRDefault="00B64A26">
                      <w:pPr>
                        <w:rPr>
                          <w:rFonts w:ascii="Futura-Medium" w:hAnsi="Futura-Medium"/>
                          <w:color w:val="BD2431"/>
                          <w:sz w:val="36"/>
                          <w:szCs w:val="36"/>
                        </w:rPr>
                      </w:pPr>
                      <w:r w:rsidRPr="008E4A9D">
                        <w:rPr>
                          <w:rFonts w:ascii="Futura-Medium" w:hAnsi="Futura-Medium"/>
                          <w:color w:val="BD2431"/>
                          <w:sz w:val="36"/>
                          <w:szCs w:val="36"/>
                        </w:rPr>
                        <w:t>SUBTITLE HERE</w:t>
                      </w:r>
                    </w:p>
                    <w:p w14:paraId="3A289719" w14:textId="77777777" w:rsidR="00B64A26" w:rsidRPr="008450B1" w:rsidRDefault="00B64A26">
                      <w:pPr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</w:p>
                    <w:p w14:paraId="423959FF" w14:textId="77777777" w:rsidR="00E60C8C" w:rsidRPr="008450B1" w:rsidRDefault="00E60C8C">
                      <w:pPr>
                        <w:rPr>
                          <w:rFonts w:ascii="Arial" w:hAnsi="Arial" w:cs="Arial"/>
                        </w:rPr>
                      </w:pPr>
                      <w:r w:rsidRPr="008450B1">
                        <w:rPr>
                          <w:rFonts w:ascii="Arial" w:hAnsi="Arial" w:cs="Arial"/>
                        </w:rPr>
                        <w:t>Type main message here:</w:t>
                      </w:r>
                    </w:p>
                    <w:p w14:paraId="2D3E6328" w14:textId="77777777" w:rsidR="00E60C8C" w:rsidRPr="008450B1" w:rsidRDefault="00E60C8C">
                      <w:pPr>
                        <w:rPr>
                          <w:rFonts w:ascii="Arial" w:hAnsi="Arial" w:cs="Arial"/>
                        </w:rPr>
                      </w:pPr>
                    </w:p>
                    <w:p w14:paraId="4D6EAF00" w14:textId="77777777" w:rsidR="00B64A26" w:rsidRPr="008450B1" w:rsidRDefault="00E60C8C">
                      <w:pPr>
                        <w:rPr>
                          <w:rFonts w:ascii="Arial" w:hAnsi="Arial" w:cs="Arial"/>
                        </w:rPr>
                      </w:pPr>
                      <w:r w:rsidRPr="008450B1">
                        <w:rPr>
                          <w:rFonts w:ascii="Arial" w:hAnsi="Arial" w:cs="Arial"/>
                        </w:rPr>
                        <w:t xml:space="preserve">Use Futura or Arial for the typeface to match UCM’s </w:t>
                      </w:r>
                      <w:r w:rsidR="00624710" w:rsidRPr="008450B1">
                        <w:rPr>
                          <w:rFonts w:ascii="Arial" w:hAnsi="Arial" w:cs="Arial"/>
                        </w:rPr>
                        <w:t>brand guide</w:t>
                      </w:r>
                      <w:r w:rsidRPr="008450B1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A3C790E" w14:textId="77777777" w:rsidR="00E60C8C" w:rsidRPr="008450B1" w:rsidRDefault="00E60C8C">
                      <w:pPr>
                        <w:rPr>
                          <w:rFonts w:ascii="Arial" w:hAnsi="Arial" w:cs="Arial"/>
                        </w:rPr>
                      </w:pPr>
                    </w:p>
                    <w:p w14:paraId="6CFCD0B2" w14:textId="77777777" w:rsidR="00E60C8C" w:rsidRPr="008450B1" w:rsidRDefault="00E60C8C">
                      <w:pPr>
                        <w:rPr>
                          <w:rFonts w:ascii="Arial" w:hAnsi="Arial" w:cs="Arial"/>
                        </w:rPr>
                      </w:pPr>
                      <w:r w:rsidRPr="008450B1">
                        <w:rPr>
                          <w:rFonts w:ascii="Arial" w:hAnsi="Arial" w:cs="Arial"/>
                        </w:rPr>
                        <w:t>Format this text box the same way one would format a document.</w:t>
                      </w:r>
                    </w:p>
                    <w:p w14:paraId="39DF28DC" w14:textId="77777777" w:rsidR="00E60C8C" w:rsidRPr="008450B1" w:rsidRDefault="00E60C8C">
                      <w:pPr>
                        <w:rPr>
                          <w:rFonts w:ascii="Arial" w:hAnsi="Arial" w:cs="Arial"/>
                        </w:rPr>
                      </w:pPr>
                    </w:p>
                    <w:p w14:paraId="412F64DA" w14:textId="77777777" w:rsidR="00E60C8C" w:rsidRPr="008450B1" w:rsidRDefault="00E60C8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84D2E" w:rsidSect="00C72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-Medium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Medium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-Bold">
    <w:altName w:val="Century Gothic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Futur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8C0"/>
    <w:rsid w:val="00200355"/>
    <w:rsid w:val="0024178D"/>
    <w:rsid w:val="002A1B6E"/>
    <w:rsid w:val="00314E30"/>
    <w:rsid w:val="00326DDF"/>
    <w:rsid w:val="00490B7C"/>
    <w:rsid w:val="004F2AF7"/>
    <w:rsid w:val="00503F08"/>
    <w:rsid w:val="00624710"/>
    <w:rsid w:val="00763CA6"/>
    <w:rsid w:val="008450B1"/>
    <w:rsid w:val="0086636E"/>
    <w:rsid w:val="008806B0"/>
    <w:rsid w:val="008E4A9D"/>
    <w:rsid w:val="009008C0"/>
    <w:rsid w:val="00961F3C"/>
    <w:rsid w:val="00A3004B"/>
    <w:rsid w:val="00A72E56"/>
    <w:rsid w:val="00B2355F"/>
    <w:rsid w:val="00B64A26"/>
    <w:rsid w:val="00C72141"/>
    <w:rsid w:val="00E11FEC"/>
    <w:rsid w:val="00E6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68E83"/>
  <w14:defaultImageDpi w14:val="32767"/>
  <w15:chartTrackingRefBased/>
  <w15:docId w15:val="{BFDDBBEE-76A6-4B0B-B990-33615CB7F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art\Documents\Web%20Page\flier8-5x11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flier8-5x11v2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Missouri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Tart</dc:creator>
  <cp:keywords/>
  <dc:description/>
  <cp:lastModifiedBy>Jessica Tart</cp:lastModifiedBy>
  <cp:revision>1</cp:revision>
  <dcterms:created xsi:type="dcterms:W3CDTF">2021-08-03T20:41:00Z</dcterms:created>
  <dcterms:modified xsi:type="dcterms:W3CDTF">2021-08-03T20:42:00Z</dcterms:modified>
</cp:coreProperties>
</file>