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14AA" w:rsidRDefault="00CD429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DC501" wp14:editId="20AEE99A">
                <wp:simplePos x="0" y="0"/>
                <wp:positionH relativeFrom="column">
                  <wp:posOffset>1845733</wp:posOffset>
                </wp:positionH>
                <wp:positionV relativeFrom="paragraph">
                  <wp:posOffset>-795867</wp:posOffset>
                </wp:positionV>
                <wp:extent cx="4869604" cy="13690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9604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55F" w:rsidRPr="005F2DC3" w:rsidRDefault="005A655F">
                            <w:pPr>
                              <w:rPr>
                                <w:rFonts w:ascii="Futura-Bold" w:hAnsi="Futura-Bold" w:cs="Futura"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5F2DC3">
                              <w:rPr>
                                <w:rFonts w:ascii="Futura-Bold" w:hAnsi="Futura-Bold" w:cs="Futura"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TYPE HEADLINE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DC50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5.35pt;margin-top:-62.65pt;width:383.45pt;height:10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" filled="f" stroked="f">
                <v:textbox>
                  <w:txbxContent>
                    <w:p w:rsidR="005A655F" w:rsidRPr="005F2DC3" w:rsidRDefault="005A655F">
                      <w:pPr>
                        <w:rPr>
                          <w:rFonts w:ascii="Futura-Bold" w:hAnsi="Futura-Bold" w:cs="Futura"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 w:rsidRPr="005F2DC3">
                        <w:rPr>
                          <w:rFonts w:ascii="Futura-Bold" w:hAnsi="Futura-Bold" w:cs="Futura"/>
                          <w:bCs/>
                          <w:color w:val="FFFFFF" w:themeColor="background1"/>
                          <w:sz w:val="64"/>
                          <w:szCs w:val="64"/>
                        </w:rPr>
                        <w:t>TYPE HEADLINE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3F77006" wp14:editId="79FD6A33">
            <wp:simplePos x="0" y="0"/>
            <wp:positionH relativeFrom="column">
              <wp:posOffset>-714430</wp:posOffset>
            </wp:positionH>
            <wp:positionV relativeFrom="paragraph">
              <wp:posOffset>-745067</wp:posOffset>
            </wp:positionV>
            <wp:extent cx="2466607" cy="120226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CM3_w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093" cy="121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30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AA90C4" wp14:editId="7EDE1055">
                <wp:simplePos x="0" y="0"/>
                <wp:positionH relativeFrom="column">
                  <wp:posOffset>-747423</wp:posOffset>
                </wp:positionH>
                <wp:positionV relativeFrom="paragraph">
                  <wp:posOffset>-795129</wp:posOffset>
                </wp:positionV>
                <wp:extent cx="7467434" cy="1369170"/>
                <wp:effectExtent l="0" t="0" r="635" b="25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34" cy="1369170"/>
                        </a:xfrm>
                        <a:prstGeom prst="rect">
                          <a:avLst/>
                        </a:prstGeom>
                        <a:solidFill>
                          <a:srgbClr val="BD24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6FB85" id="Rectangle 1" o:spid="_x0000_s1026" style="position:absolute;margin-left:-58.85pt;margin-top:-62.6pt;width:588pt;height:107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" fillcolor="#bd2431" stroked="f" strokeweight="1pt"/>
            </w:pict>
          </mc:Fallback>
        </mc:AlternateContent>
      </w:r>
    </w:p>
    <w:p w:rsidR="001314AA" w:rsidRDefault="001314AA"/>
    <w:p w:rsidR="001314AA" w:rsidRDefault="00AC5023" w:rsidP="00E77ACF">
      <w:pPr>
        <w:tabs>
          <w:tab w:val="left" w:pos="5510"/>
        </w:tabs>
      </w:pPr>
      <w:r>
        <w:rPr>
          <w:noProof/>
        </w:rPr>
        <w:drawing>
          <wp:anchor distT="0" distB="0" distL="114300" distR="114300" simplePos="0" relativeHeight="251654139" behindDoc="1" locked="0" layoutInCell="1" allowOverlap="1" wp14:anchorId="08810F74" wp14:editId="5C8704D1">
            <wp:simplePos x="0" y="0"/>
            <wp:positionH relativeFrom="column">
              <wp:posOffset>-736600</wp:posOffset>
            </wp:positionH>
            <wp:positionV relativeFrom="paragraph">
              <wp:posOffset>256540</wp:posOffset>
            </wp:positionV>
            <wp:extent cx="1938655" cy="33083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05114208_07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23740" r="28599" b="859"/>
                    <a:stretch/>
                  </pic:blipFill>
                  <pic:spPr bwMode="auto">
                    <a:xfrm>
                      <a:off x="0" y="0"/>
                      <a:ext cx="1938655" cy="33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305">
        <w:rPr>
          <w:noProof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156C467C" wp14:editId="4880A9BC">
                <wp:simplePos x="0" y="0"/>
                <wp:positionH relativeFrom="column">
                  <wp:posOffset>-1057523</wp:posOffset>
                </wp:positionH>
                <wp:positionV relativeFrom="paragraph">
                  <wp:posOffset>200384</wp:posOffset>
                </wp:positionV>
                <wp:extent cx="7928858" cy="45719"/>
                <wp:effectExtent l="0" t="0" r="0" b="57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85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AC36C" id="Rectangle 4" o:spid="_x0000_s1026" style="position:absolute;margin-left:-83.25pt;margin-top:15.8pt;width:624.3pt;height:3.6pt;z-index:-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" fillcolor="white [3212]" stroked="f" strokeweight="1pt"/>
            </w:pict>
          </mc:Fallback>
        </mc:AlternateContent>
      </w:r>
      <w:r w:rsidR="00E77ACF">
        <w:rPr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51545CFD" wp14:editId="3354CDFE">
                <wp:simplePos x="0" y="0"/>
                <wp:positionH relativeFrom="column">
                  <wp:posOffset>4125126</wp:posOffset>
                </wp:positionH>
                <wp:positionV relativeFrom="paragraph">
                  <wp:posOffset>88099</wp:posOffset>
                </wp:positionV>
                <wp:extent cx="713105" cy="458470"/>
                <wp:effectExtent l="76200" t="25400" r="74295" b="49530"/>
                <wp:wrapNone/>
                <wp:docPr id="3" name="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3105" cy="458470"/>
                        </a:xfrm>
                        <a:prstGeom prst="triangle">
                          <a:avLst/>
                        </a:prstGeom>
                        <a:solidFill>
                          <a:srgbClr val="BD2431"/>
                        </a:solidFill>
                        <a:ln w="539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65A7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3" o:spid="_x0000_s1026" type="#_x0000_t5" style="position:absolute;margin-left:324.8pt;margin-top:6.95pt;width:56.15pt;height:36.1pt;rotation:180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" fillcolor="#bd2431" strokecolor="white [3212]" strokeweight="4.25pt"/>
            </w:pict>
          </mc:Fallback>
        </mc:AlternateContent>
      </w:r>
      <w:r w:rsidR="00E77ACF">
        <w:tab/>
      </w:r>
    </w:p>
    <w:p w:rsidR="001314AA" w:rsidRDefault="00AC5023" w:rsidP="00CE43E8">
      <w:pPr>
        <w:tabs>
          <w:tab w:val="left" w:pos="676"/>
          <w:tab w:val="left" w:pos="7213"/>
        </w:tabs>
      </w:pPr>
      <w:r>
        <w:rPr>
          <w:noProof/>
        </w:rPr>
        <w:drawing>
          <wp:anchor distT="0" distB="0" distL="114300" distR="114300" simplePos="0" relativeHeight="251653114" behindDoc="1" locked="0" layoutInCell="1" allowOverlap="1" wp14:anchorId="68B66ACC" wp14:editId="420A00A0">
            <wp:simplePos x="0" y="0"/>
            <wp:positionH relativeFrom="column">
              <wp:posOffset>1270000</wp:posOffset>
            </wp:positionH>
            <wp:positionV relativeFrom="paragraph">
              <wp:posOffset>70485</wp:posOffset>
            </wp:positionV>
            <wp:extent cx="5445125" cy="3302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01147141_0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2" t="14545" r="18800" b="23152"/>
                    <a:stretch/>
                  </pic:blipFill>
                  <pic:spPr bwMode="auto">
                    <a:xfrm>
                      <a:off x="0" y="0"/>
                      <a:ext cx="5445125" cy="33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ACF">
        <w:tab/>
      </w:r>
      <w:r w:rsidR="00CE43E8">
        <w:tab/>
      </w:r>
    </w:p>
    <w:p w:rsidR="001314AA" w:rsidRDefault="001314AA"/>
    <w:p w:rsidR="001314AA" w:rsidRDefault="001314AA"/>
    <w:p w:rsidR="001314AA" w:rsidRDefault="001314AA" w:rsidP="00AC5023">
      <w:pPr>
        <w:ind w:firstLine="720"/>
      </w:pPr>
    </w:p>
    <w:p w:rsidR="001314AA" w:rsidRDefault="001314AA"/>
    <w:p w:rsidR="001314AA" w:rsidRDefault="001314AA" w:rsidP="00D23305">
      <w:pPr>
        <w:ind w:firstLine="720"/>
      </w:pPr>
    </w:p>
    <w:p w:rsidR="001314AA" w:rsidRDefault="00D23305" w:rsidP="00D23305">
      <w:pPr>
        <w:tabs>
          <w:tab w:val="left" w:pos="1753"/>
        </w:tabs>
      </w:pPr>
      <w:r>
        <w:tab/>
      </w:r>
    </w:p>
    <w:p w:rsidR="001314AA" w:rsidRDefault="001314AA"/>
    <w:p w:rsidR="001314AA" w:rsidRDefault="00E77ACF" w:rsidP="00E77ACF">
      <w:pPr>
        <w:tabs>
          <w:tab w:val="left" w:pos="7087"/>
        </w:tabs>
      </w:pPr>
      <w:r>
        <w:tab/>
      </w:r>
    </w:p>
    <w:p w:rsidR="001314AA" w:rsidRDefault="001314AA" w:rsidP="001314AA">
      <w:pPr>
        <w:tabs>
          <w:tab w:val="left" w:pos="1741"/>
        </w:tabs>
      </w:pPr>
      <w:r>
        <w:tab/>
      </w:r>
    </w:p>
    <w:p w:rsidR="001314AA" w:rsidRDefault="001314AA" w:rsidP="001314AA">
      <w:pPr>
        <w:tabs>
          <w:tab w:val="left" w:pos="2041"/>
        </w:tabs>
      </w:pPr>
      <w:r>
        <w:tab/>
      </w:r>
    </w:p>
    <w:p w:rsidR="001314AA" w:rsidRDefault="001314AA"/>
    <w:p w:rsidR="001314AA" w:rsidRDefault="001314AA" w:rsidP="00C63CCE">
      <w:pPr>
        <w:ind w:firstLine="720"/>
      </w:pPr>
    </w:p>
    <w:p w:rsidR="001314AA" w:rsidRDefault="004E0A3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8C87DF" wp14:editId="69093FB0">
                <wp:simplePos x="0" y="0"/>
                <wp:positionH relativeFrom="column">
                  <wp:posOffset>2526030</wp:posOffset>
                </wp:positionH>
                <wp:positionV relativeFrom="paragraph">
                  <wp:posOffset>568325</wp:posOffset>
                </wp:positionV>
                <wp:extent cx="4108864" cy="2730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864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3E8" w:rsidRPr="005F2DC3" w:rsidRDefault="00CE43E8" w:rsidP="00CE43E8">
                            <w:pPr>
                              <w:jc w:val="right"/>
                              <w:rPr>
                                <w:rFonts w:ascii="Futura-Bold" w:hAnsi="Futura-Bold" w:cs="Futura"/>
                                <w:bCs/>
                                <w:color w:val="FFFFFF" w:themeColor="background1"/>
                              </w:rPr>
                            </w:pPr>
                            <w:r w:rsidRPr="005F2DC3">
                              <w:rPr>
                                <w:rFonts w:ascii="Futura-Bold" w:hAnsi="Futura-Bold" w:cs="Futura"/>
                                <w:bCs/>
                                <w:color w:val="FFFFFF" w:themeColor="background1"/>
                              </w:rPr>
                              <w:t>Type URL here example: ucmo.edu/visit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87DF" id="Text Box 11" o:spid="_x0000_s1027" type="#_x0000_t202" style="position:absolute;margin-left:198.9pt;margin-top:44.75pt;width:323.55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" filled="f" stroked="f">
                <v:textbox>
                  <w:txbxContent>
                    <w:p w:rsidR="00CE43E8" w:rsidRPr="005F2DC3" w:rsidRDefault="00CE43E8" w:rsidP="00CE43E8">
                      <w:pPr>
                        <w:jc w:val="right"/>
                        <w:rPr>
                          <w:rFonts w:ascii="Futura-Bold" w:hAnsi="Futura-Bold" w:cs="Futura"/>
                          <w:bCs/>
                          <w:color w:val="FFFFFF" w:themeColor="background1"/>
                        </w:rPr>
                      </w:pPr>
                      <w:r w:rsidRPr="005F2DC3">
                        <w:rPr>
                          <w:rFonts w:ascii="Futura-Bold" w:hAnsi="Futura-Bold" w:cs="Futura"/>
                          <w:bCs/>
                          <w:color w:val="FFFFFF" w:themeColor="background1"/>
                        </w:rPr>
                        <w:t>Type URL here example: ucmo.edu/visit</w:t>
                      </w:r>
                    </w:p>
                  </w:txbxContent>
                </v:textbox>
              </v:shape>
            </w:pict>
          </mc:Fallback>
        </mc:AlternateContent>
      </w:r>
    </w:p>
    <w:p w:rsidR="001314AA" w:rsidRDefault="00CD429F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9A4460D" wp14:editId="6AA2BCAE">
            <wp:simplePos x="0" y="0"/>
            <wp:positionH relativeFrom="column">
              <wp:posOffset>3284855</wp:posOffset>
            </wp:positionH>
            <wp:positionV relativeFrom="paragraph">
              <wp:posOffset>-660400</wp:posOffset>
            </wp:positionV>
            <wp:extent cx="1067435" cy="5226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CM3_w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DC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881C6C" wp14:editId="55E8864E">
                <wp:simplePos x="0" y="0"/>
                <wp:positionH relativeFrom="column">
                  <wp:posOffset>3209925</wp:posOffset>
                </wp:positionH>
                <wp:positionV relativeFrom="paragraph">
                  <wp:posOffset>-85725</wp:posOffset>
                </wp:positionV>
                <wp:extent cx="1677670" cy="13335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67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1FD" w:rsidRPr="005F2DC3" w:rsidRDefault="004711FD">
                            <w:pPr>
                              <w:rPr>
                                <w:rFonts w:ascii="Futura Bk" w:hAnsi="Futura Bk" w:cs="Futura Condensed Medium"/>
                                <w:sz w:val="20"/>
                                <w:szCs w:val="20"/>
                              </w:rPr>
                            </w:pPr>
                            <w:r w:rsidRPr="005F2DC3">
                              <w:rPr>
                                <w:rFonts w:ascii="Futura Bk" w:hAnsi="Futura Bk" w:cs="Futura Condensed Medium"/>
                                <w:sz w:val="20"/>
                                <w:szCs w:val="20"/>
                              </w:rPr>
                              <w:t>Office Title</w:t>
                            </w:r>
                          </w:p>
                          <w:p w:rsidR="004711FD" w:rsidRPr="005F2DC3" w:rsidRDefault="004711FD">
                            <w:pPr>
                              <w:rPr>
                                <w:rFonts w:ascii="Futura Bk" w:hAnsi="Futura Bk" w:cs="Futura Condensed Medium"/>
                                <w:sz w:val="20"/>
                                <w:szCs w:val="20"/>
                              </w:rPr>
                            </w:pPr>
                            <w:r w:rsidRPr="005F2DC3">
                              <w:rPr>
                                <w:rFonts w:ascii="Futura Bk" w:hAnsi="Futura Bk" w:cs="Futura Condensed Medium"/>
                                <w:sz w:val="20"/>
                                <w:szCs w:val="20"/>
                              </w:rPr>
                              <w:t>PO Box</w:t>
                            </w:r>
                            <w:r w:rsidR="00DD0360" w:rsidRPr="005F2DC3">
                              <w:rPr>
                                <w:rFonts w:ascii="Futura Bk" w:hAnsi="Futura Bk" w:cs="Futura Condensed Medium"/>
                                <w:sz w:val="20"/>
                                <w:szCs w:val="20"/>
                              </w:rPr>
                              <w:t xml:space="preserve"> 800</w:t>
                            </w:r>
                          </w:p>
                          <w:p w:rsidR="004711FD" w:rsidRPr="005F2DC3" w:rsidRDefault="004711FD">
                            <w:pPr>
                              <w:rPr>
                                <w:rFonts w:ascii="Futura Bk" w:hAnsi="Futura Bk" w:cs="Futura Condensed Medium"/>
                                <w:sz w:val="20"/>
                                <w:szCs w:val="20"/>
                              </w:rPr>
                            </w:pPr>
                            <w:r w:rsidRPr="005F2DC3">
                              <w:rPr>
                                <w:rFonts w:ascii="Futura Bk" w:hAnsi="Futura Bk" w:cs="Futura Condensed Medium"/>
                                <w:sz w:val="20"/>
                                <w:szCs w:val="20"/>
                              </w:rPr>
                              <w:t>Campus Building</w:t>
                            </w:r>
                          </w:p>
                          <w:p w:rsidR="004711FD" w:rsidRPr="005F2DC3" w:rsidRDefault="004711FD">
                            <w:pPr>
                              <w:rPr>
                                <w:rFonts w:ascii="Futura Bk" w:hAnsi="Futura Bk" w:cs="Futura Condensed Medium"/>
                                <w:sz w:val="20"/>
                                <w:szCs w:val="20"/>
                              </w:rPr>
                            </w:pPr>
                            <w:r w:rsidRPr="005F2DC3">
                              <w:rPr>
                                <w:rFonts w:ascii="Futura Bk" w:hAnsi="Futura Bk" w:cs="Futura Condensed Medium"/>
                                <w:sz w:val="20"/>
                                <w:szCs w:val="20"/>
                              </w:rPr>
                              <w:t>City, State Zip Code</w:t>
                            </w:r>
                          </w:p>
                          <w:p w:rsidR="006B3B1F" w:rsidRPr="005F2DC3" w:rsidRDefault="006B3B1F">
                            <w:pPr>
                              <w:rPr>
                                <w:rFonts w:ascii="Futura Bk" w:hAnsi="Futura Bk" w:cs="Futura Condensed Medium"/>
                                <w:sz w:val="20"/>
                                <w:szCs w:val="20"/>
                              </w:rPr>
                            </w:pPr>
                          </w:p>
                          <w:p w:rsidR="006B3B1F" w:rsidRPr="005F2DC3" w:rsidRDefault="006B3B1F">
                            <w:pPr>
                              <w:rPr>
                                <w:rFonts w:ascii="Futura Bk" w:hAnsi="Futura Bk" w:cs="Futura Condensed Medium"/>
                                <w:sz w:val="18"/>
                                <w:szCs w:val="18"/>
                              </w:rPr>
                            </w:pPr>
                            <w:r w:rsidRPr="005F2DC3">
                              <w:rPr>
                                <w:rFonts w:ascii="Futura Bk" w:hAnsi="Futura Bk" w:cs="Futura Condensed Medium"/>
                                <w:sz w:val="18"/>
                                <w:szCs w:val="18"/>
                              </w:rPr>
                              <w:t>ADDRESS SERVICE REQUESTED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81C6C" id="Text Box 18" o:spid="_x0000_s1028" type="#_x0000_t202" style="position:absolute;margin-left:252.75pt;margin-top:-6.75pt;width:132.1pt;height:1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" filled="f" stroked="f">
                <v:textbox>
                  <w:txbxContent>
                    <w:p w:rsidR="004711FD" w:rsidRPr="005F2DC3" w:rsidRDefault="004711FD">
                      <w:pPr>
                        <w:rPr>
                          <w:rFonts w:ascii="Futura Bk" w:hAnsi="Futura Bk" w:cs="Futura Condensed Medium"/>
                          <w:sz w:val="20"/>
                          <w:szCs w:val="20"/>
                        </w:rPr>
                      </w:pPr>
                      <w:r w:rsidRPr="005F2DC3">
                        <w:rPr>
                          <w:rFonts w:ascii="Futura Bk" w:hAnsi="Futura Bk" w:cs="Futura Condensed Medium"/>
                          <w:sz w:val="20"/>
                          <w:szCs w:val="20"/>
                        </w:rPr>
                        <w:t>Office Title</w:t>
                      </w:r>
                    </w:p>
                    <w:p w:rsidR="004711FD" w:rsidRPr="005F2DC3" w:rsidRDefault="004711FD">
                      <w:pPr>
                        <w:rPr>
                          <w:rFonts w:ascii="Futura Bk" w:hAnsi="Futura Bk" w:cs="Futura Condensed Medium"/>
                          <w:sz w:val="20"/>
                          <w:szCs w:val="20"/>
                        </w:rPr>
                      </w:pPr>
                      <w:r w:rsidRPr="005F2DC3">
                        <w:rPr>
                          <w:rFonts w:ascii="Futura Bk" w:hAnsi="Futura Bk" w:cs="Futura Condensed Medium"/>
                          <w:sz w:val="20"/>
                          <w:szCs w:val="20"/>
                        </w:rPr>
                        <w:t>PO Box</w:t>
                      </w:r>
                      <w:r w:rsidR="00DD0360" w:rsidRPr="005F2DC3">
                        <w:rPr>
                          <w:rFonts w:ascii="Futura Bk" w:hAnsi="Futura Bk" w:cs="Futura Condensed Medium"/>
                          <w:sz w:val="20"/>
                          <w:szCs w:val="20"/>
                        </w:rPr>
                        <w:t xml:space="preserve"> 800</w:t>
                      </w:r>
                    </w:p>
                    <w:p w:rsidR="004711FD" w:rsidRPr="005F2DC3" w:rsidRDefault="004711FD">
                      <w:pPr>
                        <w:rPr>
                          <w:rFonts w:ascii="Futura Bk" w:hAnsi="Futura Bk" w:cs="Futura Condensed Medium"/>
                          <w:sz w:val="20"/>
                          <w:szCs w:val="20"/>
                        </w:rPr>
                      </w:pPr>
                      <w:r w:rsidRPr="005F2DC3">
                        <w:rPr>
                          <w:rFonts w:ascii="Futura Bk" w:hAnsi="Futura Bk" w:cs="Futura Condensed Medium"/>
                          <w:sz w:val="20"/>
                          <w:szCs w:val="20"/>
                        </w:rPr>
                        <w:t>Campus Building</w:t>
                      </w:r>
                    </w:p>
                    <w:p w:rsidR="004711FD" w:rsidRPr="005F2DC3" w:rsidRDefault="004711FD">
                      <w:pPr>
                        <w:rPr>
                          <w:rFonts w:ascii="Futura Bk" w:hAnsi="Futura Bk" w:cs="Futura Condensed Medium"/>
                          <w:sz w:val="20"/>
                          <w:szCs w:val="20"/>
                        </w:rPr>
                      </w:pPr>
                      <w:r w:rsidRPr="005F2DC3">
                        <w:rPr>
                          <w:rFonts w:ascii="Futura Bk" w:hAnsi="Futura Bk" w:cs="Futura Condensed Medium"/>
                          <w:sz w:val="20"/>
                          <w:szCs w:val="20"/>
                        </w:rPr>
                        <w:t>City, State Zip Code</w:t>
                      </w:r>
                    </w:p>
                    <w:p w:rsidR="006B3B1F" w:rsidRPr="005F2DC3" w:rsidRDefault="006B3B1F">
                      <w:pPr>
                        <w:rPr>
                          <w:rFonts w:ascii="Futura Bk" w:hAnsi="Futura Bk" w:cs="Futura Condensed Medium"/>
                          <w:sz w:val="20"/>
                          <w:szCs w:val="20"/>
                        </w:rPr>
                      </w:pPr>
                    </w:p>
                    <w:p w:rsidR="006B3B1F" w:rsidRPr="005F2DC3" w:rsidRDefault="006B3B1F">
                      <w:pPr>
                        <w:rPr>
                          <w:rFonts w:ascii="Futura Bk" w:hAnsi="Futura Bk" w:cs="Futura Condensed Medium"/>
                          <w:sz w:val="18"/>
                          <w:szCs w:val="18"/>
                        </w:rPr>
                      </w:pPr>
                      <w:r w:rsidRPr="005F2DC3">
                        <w:rPr>
                          <w:rFonts w:ascii="Futura Bk" w:hAnsi="Futura Bk" w:cs="Futura Condensed Medium"/>
                          <w:sz w:val="18"/>
                          <w:szCs w:val="18"/>
                        </w:rPr>
                        <w:t>ADDRESS SERVICE REQUESTED</w:t>
                      </w:r>
                    </w:p>
                  </w:txbxContent>
                </v:textbox>
              </v:shape>
            </w:pict>
          </mc:Fallback>
        </mc:AlternateContent>
      </w:r>
      <w:r w:rsidR="004E0A3A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F39F6BC" wp14:editId="663726A8">
                <wp:simplePos x="0" y="0"/>
                <wp:positionH relativeFrom="column">
                  <wp:posOffset>-747395</wp:posOffset>
                </wp:positionH>
                <wp:positionV relativeFrom="paragraph">
                  <wp:posOffset>-684530</wp:posOffset>
                </wp:positionV>
                <wp:extent cx="3884930" cy="1254125"/>
                <wp:effectExtent l="0" t="0" r="127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930" cy="1254125"/>
                        </a:xfrm>
                        <a:prstGeom prst="rect">
                          <a:avLst/>
                        </a:prstGeom>
                        <a:solidFill>
                          <a:srgbClr val="BD24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6EF7D" id="Rectangle 12" o:spid="_x0000_s1026" style="position:absolute;margin-left:-58.85pt;margin-top:-53.9pt;width:305.9pt;height:98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" fillcolor="#bd2431" stroked="f" strokeweight="1pt"/>
            </w:pict>
          </mc:Fallback>
        </mc:AlternateContent>
      </w:r>
      <w:r w:rsidR="004E0A3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C38F4A" wp14:editId="20CFFD5A">
                <wp:simplePos x="0" y="0"/>
                <wp:positionH relativeFrom="column">
                  <wp:posOffset>-593090</wp:posOffset>
                </wp:positionH>
                <wp:positionV relativeFrom="paragraph">
                  <wp:posOffset>-680720</wp:posOffset>
                </wp:positionV>
                <wp:extent cx="3581234" cy="11480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234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305" w:rsidRPr="005F2DC3" w:rsidRDefault="00C63CCE" w:rsidP="00C63CCE">
                            <w:pPr>
                              <w:rPr>
                                <w:rFonts w:ascii="Futura-Medium" w:hAnsi="Futura-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2DC3">
                              <w:rPr>
                                <w:rFonts w:ascii="Futura-Medium" w:hAnsi="Futura-Medium"/>
                                <w:color w:val="FFFFFF" w:themeColor="background1"/>
                                <w:sz w:val="36"/>
                                <w:szCs w:val="36"/>
                              </w:rPr>
                              <w:t>TYPE SECOND HEADLINE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38F4A" id="Text Box 14" o:spid="_x0000_s1029" type="#_x0000_t202" style="position:absolute;margin-left:-46.7pt;margin-top:-53.6pt;width:282pt;height:9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" filled="f" stroked="f">
                <v:textbox>
                  <w:txbxContent>
                    <w:p w:rsidR="00D23305" w:rsidRPr="005F2DC3" w:rsidRDefault="00C63CCE" w:rsidP="00C63CCE">
                      <w:pPr>
                        <w:rPr>
                          <w:rFonts w:ascii="Futura-Medium" w:hAnsi="Futura-Medium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F2DC3">
                        <w:rPr>
                          <w:rFonts w:ascii="Futura-Medium" w:hAnsi="Futura-Medium"/>
                          <w:color w:val="FFFFFF" w:themeColor="background1"/>
                          <w:sz w:val="36"/>
                          <w:szCs w:val="36"/>
                        </w:rPr>
                        <w:t>TYPE SECOND HEADLINE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1314AA" w:rsidRDefault="004E0A3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7846DB5" wp14:editId="6F870006">
                <wp:simplePos x="0" y="0"/>
                <wp:positionH relativeFrom="column">
                  <wp:posOffset>-668020</wp:posOffset>
                </wp:positionH>
                <wp:positionV relativeFrom="paragraph">
                  <wp:posOffset>271145</wp:posOffset>
                </wp:positionV>
                <wp:extent cx="713105" cy="458470"/>
                <wp:effectExtent l="0" t="0" r="0" b="0"/>
                <wp:wrapNone/>
                <wp:docPr id="13" name="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3105" cy="458470"/>
                        </a:xfrm>
                        <a:prstGeom prst="triangle">
                          <a:avLst/>
                        </a:prstGeom>
                        <a:solidFill>
                          <a:srgbClr val="BD2431"/>
                        </a:solidFill>
                        <a:ln w="539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8928" id="Triangle 13" o:spid="_x0000_s1026" type="#_x0000_t5" style="position:absolute;margin-left:-52.6pt;margin-top:21.35pt;width:56.15pt;height:36.1pt;rotation:18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" fillcolor="#bd2431" stroked="f" strokeweight="4.25pt"/>
            </w:pict>
          </mc:Fallback>
        </mc:AlternateContent>
      </w:r>
    </w:p>
    <w:p w:rsidR="001314AA" w:rsidRDefault="001314AA"/>
    <w:p w:rsidR="001314AA" w:rsidRDefault="001314AA"/>
    <w:p w:rsidR="001314AA" w:rsidRDefault="004E0A3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3767C8" wp14:editId="220D7C75">
                <wp:simplePos x="0" y="0"/>
                <wp:positionH relativeFrom="column">
                  <wp:posOffset>-748030</wp:posOffset>
                </wp:positionH>
                <wp:positionV relativeFrom="paragraph">
                  <wp:posOffset>170180</wp:posOffset>
                </wp:positionV>
                <wp:extent cx="3810635" cy="137414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63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CCE" w:rsidRPr="005F2DC3" w:rsidRDefault="00C63CCE">
                            <w:pPr>
                              <w:rPr>
                                <w:rFonts w:ascii="Futura-Medium" w:hAnsi="Futura-Medium"/>
                              </w:rPr>
                            </w:pPr>
                            <w:r w:rsidRPr="005F2DC3">
                              <w:rPr>
                                <w:rFonts w:ascii="Futura-Medium" w:hAnsi="Futura-Medium"/>
                              </w:rPr>
                              <w:t>Type main text here.</w:t>
                            </w:r>
                          </w:p>
                          <w:p w:rsidR="00C63CCE" w:rsidRPr="005F2DC3" w:rsidRDefault="00C63CCE">
                            <w:pPr>
                              <w:rPr>
                                <w:rFonts w:ascii="Futura-Medium" w:hAnsi="Futura-Medium"/>
                              </w:rPr>
                            </w:pPr>
                          </w:p>
                          <w:p w:rsidR="00C63CCE" w:rsidRPr="005F2DC3" w:rsidRDefault="00C63CCE">
                            <w:pPr>
                              <w:rPr>
                                <w:rFonts w:ascii="Futura-Medium" w:hAnsi="Futura-Medium"/>
                              </w:rPr>
                            </w:pPr>
                            <w:r w:rsidRPr="005F2DC3">
                              <w:rPr>
                                <w:rFonts w:ascii="Futura-Medium" w:hAnsi="Futura-Medium"/>
                              </w:rPr>
                              <w:t xml:space="preserve">Use </w:t>
                            </w:r>
                            <w:proofErr w:type="spellStart"/>
                            <w:r w:rsidRPr="005F2DC3">
                              <w:rPr>
                                <w:rFonts w:ascii="Futura-Medium" w:hAnsi="Futura-Medium"/>
                              </w:rPr>
                              <w:t>Futura</w:t>
                            </w:r>
                            <w:proofErr w:type="spellEnd"/>
                            <w:r w:rsidR="001656B7" w:rsidRPr="005F2DC3">
                              <w:rPr>
                                <w:rFonts w:ascii="Futura-Medium" w:hAnsi="Futura-Medium"/>
                              </w:rPr>
                              <w:t xml:space="preserve"> </w:t>
                            </w:r>
                            <w:r w:rsidRPr="005F2DC3">
                              <w:rPr>
                                <w:rFonts w:ascii="Futura-Medium" w:hAnsi="Futura-Medium"/>
                              </w:rPr>
                              <w:t xml:space="preserve">or Arial for typeface to stay with the UCM </w:t>
                            </w:r>
                            <w:r w:rsidR="00DD0360" w:rsidRPr="005F2DC3">
                              <w:rPr>
                                <w:rFonts w:ascii="Futura-Medium" w:hAnsi="Futura-Medium"/>
                              </w:rPr>
                              <w:t>brand guide</w:t>
                            </w:r>
                            <w:r w:rsidRPr="005F2DC3">
                              <w:rPr>
                                <w:rFonts w:ascii="Futura-Medium" w:hAnsi="Futura-Medium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767C8" id="Text Box 15" o:spid="_x0000_s1030" type="#_x0000_t202" style="position:absolute;margin-left:-58.9pt;margin-top:13.4pt;width:300.05pt;height:10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" filled="f" stroked="f">
                <v:textbox>
                  <w:txbxContent>
                    <w:p w:rsidR="00C63CCE" w:rsidRPr="005F2DC3" w:rsidRDefault="00C63CCE">
                      <w:pPr>
                        <w:rPr>
                          <w:rFonts w:ascii="Futura-Medium" w:hAnsi="Futura-Medium"/>
                        </w:rPr>
                      </w:pPr>
                      <w:r w:rsidRPr="005F2DC3">
                        <w:rPr>
                          <w:rFonts w:ascii="Futura-Medium" w:hAnsi="Futura-Medium"/>
                        </w:rPr>
                        <w:t>Type main text here.</w:t>
                      </w:r>
                    </w:p>
                    <w:p w:rsidR="00C63CCE" w:rsidRPr="005F2DC3" w:rsidRDefault="00C63CCE">
                      <w:pPr>
                        <w:rPr>
                          <w:rFonts w:ascii="Futura-Medium" w:hAnsi="Futura-Medium"/>
                        </w:rPr>
                      </w:pPr>
                    </w:p>
                    <w:p w:rsidR="00C63CCE" w:rsidRPr="005F2DC3" w:rsidRDefault="00C63CCE">
                      <w:pPr>
                        <w:rPr>
                          <w:rFonts w:ascii="Futura-Medium" w:hAnsi="Futura-Medium"/>
                        </w:rPr>
                      </w:pPr>
                      <w:r w:rsidRPr="005F2DC3">
                        <w:rPr>
                          <w:rFonts w:ascii="Futura-Medium" w:hAnsi="Futura-Medium"/>
                        </w:rPr>
                        <w:t xml:space="preserve">Use </w:t>
                      </w:r>
                      <w:proofErr w:type="spellStart"/>
                      <w:r w:rsidRPr="005F2DC3">
                        <w:rPr>
                          <w:rFonts w:ascii="Futura-Medium" w:hAnsi="Futura-Medium"/>
                        </w:rPr>
                        <w:t>Futura</w:t>
                      </w:r>
                      <w:proofErr w:type="spellEnd"/>
                      <w:r w:rsidR="001656B7" w:rsidRPr="005F2DC3">
                        <w:rPr>
                          <w:rFonts w:ascii="Futura-Medium" w:hAnsi="Futura-Medium"/>
                        </w:rPr>
                        <w:t xml:space="preserve"> </w:t>
                      </w:r>
                      <w:r w:rsidRPr="005F2DC3">
                        <w:rPr>
                          <w:rFonts w:ascii="Futura-Medium" w:hAnsi="Futura-Medium"/>
                        </w:rPr>
                        <w:t xml:space="preserve">or Arial for typeface to stay with the UCM </w:t>
                      </w:r>
                      <w:r w:rsidR="00DD0360" w:rsidRPr="005F2DC3">
                        <w:rPr>
                          <w:rFonts w:ascii="Futura-Medium" w:hAnsi="Futura-Medium"/>
                        </w:rPr>
                        <w:t>brand guide</w:t>
                      </w:r>
                      <w:r w:rsidRPr="005F2DC3">
                        <w:rPr>
                          <w:rFonts w:ascii="Futura-Medium" w:hAnsi="Futura-Medium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711FD" w:rsidRPr="001314AA" w:rsidRDefault="004711FD" w:rsidP="00C63CCE">
      <w:pPr>
        <w:tabs>
          <w:tab w:val="left" w:pos="989"/>
        </w:tabs>
        <w:rPr>
          <w:vertAlign w:val="subscript"/>
        </w:rPr>
      </w:pPr>
    </w:p>
    <w:sectPr w:rsidR="004711FD" w:rsidRPr="001314AA" w:rsidSect="004E0A3A">
      <w:pgSz w:w="12240" w:h="79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-Bold">
    <w:panose1 w:val="020B0802020204020204"/>
    <w:charset w:val="00"/>
    <w:family w:val="swiss"/>
    <w:pitch w:val="variable"/>
    <w:sig w:usb0="A00002AF" w:usb1="5000214A" w:usb2="00000000" w:usb3="00000000" w:csb0="0000009F" w:csb1="00000000"/>
  </w:font>
  <w:font w:name="Futura">
    <w:altName w:val="Times New Roman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Futura Bk">
    <w:panose1 w:val="020B0602020204020303"/>
    <w:charset w:val="00"/>
    <w:family w:val="swiss"/>
    <w:pitch w:val="variable"/>
    <w:sig w:usb0="80000AE7" w:usb1="00000000" w:usb2="00000000" w:usb3="00000000" w:csb0="000001FF" w:csb1="00000000"/>
  </w:font>
  <w:font w:name="Futura Condensed Medium">
    <w:altName w:val="Times New Roman"/>
    <w:panose1 w:val="020B0506020204030204"/>
    <w:charset w:val="00"/>
    <w:family w:val="auto"/>
    <w:pitch w:val="variable"/>
    <w:sig w:usb0="00000000" w:usb1="00000000" w:usb2="00000000" w:usb3="00000000" w:csb0="000001FB" w:csb1="00000000"/>
  </w:font>
  <w:font w:name="Futura-Medium">
    <w:panose1 w:val="020B0602020204020303"/>
    <w:charset w:val="00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29F"/>
    <w:rsid w:val="000F3759"/>
    <w:rsid w:val="001314AA"/>
    <w:rsid w:val="001656B7"/>
    <w:rsid w:val="0024178D"/>
    <w:rsid w:val="002F4D40"/>
    <w:rsid w:val="004711FD"/>
    <w:rsid w:val="004C4413"/>
    <w:rsid w:val="004E0A3A"/>
    <w:rsid w:val="005A655F"/>
    <w:rsid w:val="005F2DC3"/>
    <w:rsid w:val="006B3B1F"/>
    <w:rsid w:val="007516D1"/>
    <w:rsid w:val="009639C5"/>
    <w:rsid w:val="009952AE"/>
    <w:rsid w:val="00A72663"/>
    <w:rsid w:val="00A7489E"/>
    <w:rsid w:val="00AC5023"/>
    <w:rsid w:val="00BD0FEE"/>
    <w:rsid w:val="00C63CCE"/>
    <w:rsid w:val="00C72141"/>
    <w:rsid w:val="00CD429F"/>
    <w:rsid w:val="00CE43E8"/>
    <w:rsid w:val="00D23305"/>
    <w:rsid w:val="00DD0360"/>
    <w:rsid w:val="00E77ACF"/>
    <w:rsid w:val="00ED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EEB3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3DA5EE-2583-8941-9F62-292068C23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Postcard.dotx</Template>
  <TotalTime>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Missouri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2017-04-06T21:33:00Z</cp:lastPrinted>
  <dcterms:created xsi:type="dcterms:W3CDTF">2019-02-25T19:36:00Z</dcterms:created>
  <dcterms:modified xsi:type="dcterms:W3CDTF">2019-02-25T19:37:00Z</dcterms:modified>
</cp:coreProperties>
</file>